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2.</w:t>
      </w:r>
    </w:p>
    <w:p>
      <w:pPr>
        <w:jc w:val="center"/>
        <w:rPr>
          <w:rFonts w:ascii="黑体" w:hAnsi="ˎ̥" w:eastAsia="黑体" w:cs="宋体"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黑体" w:hAnsi="ˎ̥" w:eastAsia="黑体" w:cs="宋体"/>
          <w:color w:val="auto"/>
          <w:kern w:val="0"/>
          <w:sz w:val="44"/>
          <w:szCs w:val="44"/>
        </w:rPr>
        <w:t>体 检 对 象 须 知</w:t>
      </w:r>
    </w:p>
    <w:bookmarkEnd w:id="0"/>
    <w:p>
      <w:pPr>
        <w:jc w:val="center"/>
        <w:rPr>
          <w:rFonts w:ascii="黑体" w:hAnsi="ˎ̥" w:eastAsia="黑体" w:cs="宋体"/>
          <w:color w:val="000000"/>
          <w:kern w:val="0"/>
          <w:sz w:val="36"/>
          <w:szCs w:val="30"/>
        </w:rPr>
      </w:pPr>
    </w:p>
    <w:p>
      <w:pPr>
        <w:ind w:firstLine="640" w:firstLineChars="200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1.按要求填写体检表中由本人填写的部分。体检中不得以任何手段、方式作假作弊。如弄虚作假或隐瞒真实情况，致使体检结果失真的，作体检不合格或者取消聘用资格处理。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2.服从体检工作人员的指挥，体检过程中应按组统一行动，不得掉队，不得混入其它组参检，不得中途退场。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3.不得扰乱体检秩序，不得高声喧哗、大吵大闹，体检过程中如发生争议，应通过正当途径解决。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4.体检进行期间不得携带、使用手机等通讯工具。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5.体检对象对当场能作出结论的体检项目有质疑的，应在本项目检查过程中提出异议，并当即由医生进行检查且确定结果。　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6.应自觉接受规定项目或专项检查。体检对象在体检中拒绝接受规定项目或专项检查的，按放弃体检资格论处。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7.家长、亲友和无关人员不得随同前往体检医院。</w:t>
      </w:r>
    </w:p>
    <w:p>
      <w:pPr>
        <w:pStyle w:val="4"/>
        <w:widowControl/>
        <w:spacing w:beforeAutospacing="0" w:afterAutospacing="0" w:line="540" w:lineRule="atLeast"/>
        <w:rPr>
          <w:rFonts w:ascii="微软雅黑" w:hAnsi="微软雅黑" w:eastAsia="微软雅黑" w:cs="微软雅黑"/>
          <w:sz w:val="21"/>
          <w:szCs w:val="21"/>
          <w:shd w:val="clear" w:color="auto" w:fill="FFFFFF"/>
        </w:rPr>
      </w:pPr>
    </w:p>
    <w:p>
      <w:pPr>
        <w:pStyle w:val="4"/>
        <w:widowControl/>
        <w:spacing w:beforeAutospacing="0" w:afterAutospacing="0" w:line="540" w:lineRule="atLeast"/>
        <w:rPr>
          <w:rFonts w:ascii="微软雅黑" w:hAnsi="微软雅黑" w:eastAsia="微软雅黑" w:cs="微软雅黑"/>
          <w:sz w:val="21"/>
          <w:szCs w:val="21"/>
          <w:shd w:val="clear" w:color="auto" w:fill="FFFFFF"/>
        </w:rPr>
      </w:pPr>
    </w:p>
    <w:p/>
    <w:sectPr>
      <w:pgSz w:w="11906" w:h="16838"/>
      <w:pgMar w:top="1440" w:right="1519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76039C"/>
    <w:rsid w:val="00037897"/>
    <w:rsid w:val="001867BB"/>
    <w:rsid w:val="003307C4"/>
    <w:rsid w:val="005E12A8"/>
    <w:rsid w:val="00633BA1"/>
    <w:rsid w:val="00720AA0"/>
    <w:rsid w:val="008408B3"/>
    <w:rsid w:val="008A562A"/>
    <w:rsid w:val="008B588E"/>
    <w:rsid w:val="008E260A"/>
    <w:rsid w:val="009958CD"/>
    <w:rsid w:val="00AA5E7E"/>
    <w:rsid w:val="00B06761"/>
    <w:rsid w:val="00DF70D1"/>
    <w:rsid w:val="00E4788E"/>
    <w:rsid w:val="00EC7292"/>
    <w:rsid w:val="019D1E17"/>
    <w:rsid w:val="03F802CB"/>
    <w:rsid w:val="06722646"/>
    <w:rsid w:val="07591F99"/>
    <w:rsid w:val="0D683F6A"/>
    <w:rsid w:val="0DE75DCD"/>
    <w:rsid w:val="11E56FC2"/>
    <w:rsid w:val="12682E56"/>
    <w:rsid w:val="14683ED7"/>
    <w:rsid w:val="18D71829"/>
    <w:rsid w:val="19497E7F"/>
    <w:rsid w:val="1A1C28E3"/>
    <w:rsid w:val="1C931EED"/>
    <w:rsid w:val="1FBA7B68"/>
    <w:rsid w:val="2034610A"/>
    <w:rsid w:val="2076039C"/>
    <w:rsid w:val="28BD1819"/>
    <w:rsid w:val="29D7074F"/>
    <w:rsid w:val="2A9C7016"/>
    <w:rsid w:val="2C353B61"/>
    <w:rsid w:val="33723916"/>
    <w:rsid w:val="385A462E"/>
    <w:rsid w:val="3BF52BDF"/>
    <w:rsid w:val="3DDE15A1"/>
    <w:rsid w:val="3E200A97"/>
    <w:rsid w:val="42B4717D"/>
    <w:rsid w:val="44680866"/>
    <w:rsid w:val="482B27AD"/>
    <w:rsid w:val="4A225736"/>
    <w:rsid w:val="4A9C3A96"/>
    <w:rsid w:val="4DA84D15"/>
    <w:rsid w:val="4ED91131"/>
    <w:rsid w:val="53746D2A"/>
    <w:rsid w:val="53D969F1"/>
    <w:rsid w:val="545F2AAC"/>
    <w:rsid w:val="569272D4"/>
    <w:rsid w:val="58CF2811"/>
    <w:rsid w:val="5F065161"/>
    <w:rsid w:val="60981832"/>
    <w:rsid w:val="625378CF"/>
    <w:rsid w:val="66AB76AD"/>
    <w:rsid w:val="68787AC3"/>
    <w:rsid w:val="6C491D1C"/>
    <w:rsid w:val="6D535020"/>
    <w:rsid w:val="72D20E63"/>
    <w:rsid w:val="7306385D"/>
    <w:rsid w:val="74777A53"/>
    <w:rsid w:val="76D52DBF"/>
    <w:rsid w:val="76E55596"/>
    <w:rsid w:val="7BD332AB"/>
    <w:rsid w:val="7D65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Sky123.Org</Company>
  <Pages>4</Pages>
  <Words>251</Words>
  <Characters>1431</Characters>
  <Lines>11</Lines>
  <Paragraphs>3</Paragraphs>
  <TotalTime>3</TotalTime>
  <ScaleCrop>false</ScaleCrop>
  <LinksUpToDate>false</LinksUpToDate>
  <CharactersWithSpaces>1679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2018-08-22T02:21:00Z</dcterms:created>
  <dc:creator>Administrator</dc:creator>
  <cp:lastModifiedBy>Administrator</cp:lastModifiedBy>
  <cp:lastPrinted>2019-06-13T07:36:00Z</cp:lastPrinted>
  <dcterms:modified xsi:type="dcterms:W3CDTF">2021-07-27T03:05:39Z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95BBAF24574D40FF9AE75E65CEE62DF7</vt:lpwstr>
  </property>
</Properties>
</file>