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Autospacing="0" w:line="540" w:lineRule="atLeast"/>
        <w:rPr>
          <w:rFonts w:ascii="仿宋" w:hAnsi="仿宋" w:eastAsia="仿宋" w:cs="仿宋"/>
          <w:b/>
          <w:bCs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</w:rPr>
        <w:t>附件1：</w:t>
      </w:r>
    </w:p>
    <w:p>
      <w:pPr>
        <w:spacing w:line="560" w:lineRule="exact"/>
        <w:ind w:firstLine="964" w:firstLineChars="300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bookmarkStart w:id="0" w:name="_GoBack"/>
      <w:r>
        <w:rPr>
          <w:rFonts w:hint="eastAsia" w:ascii="仿宋" w:hAnsi="仿宋" w:eastAsia="仿宋"/>
          <w:b/>
          <w:sz w:val="32"/>
          <w:szCs w:val="32"/>
        </w:rPr>
        <w:t>20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/>
          <w:b/>
          <w:sz w:val="32"/>
          <w:szCs w:val="32"/>
        </w:rPr>
        <w:t>年湘潭市</w:t>
      </w:r>
      <w:r>
        <w:rPr>
          <w:rFonts w:hint="eastAsia" w:ascii="仿宋" w:hAnsi="仿宋" w:eastAsia="仿宋"/>
          <w:b/>
          <w:sz w:val="32"/>
          <w:szCs w:val="32"/>
          <w:lang w:eastAsia="zh-CN"/>
        </w:rPr>
        <w:t>中医</w:t>
      </w:r>
      <w:r>
        <w:rPr>
          <w:rFonts w:hint="eastAsia" w:ascii="仿宋" w:hAnsi="仿宋" w:eastAsia="仿宋"/>
          <w:b/>
          <w:sz w:val="32"/>
          <w:szCs w:val="32"/>
        </w:rPr>
        <w:t>医院公开招聘人员体检名单</w:t>
      </w:r>
    </w:p>
    <w:bookmarkEnd w:id="0"/>
    <w:p>
      <w:pPr>
        <w:widowControl/>
        <w:jc w:val="left"/>
      </w:pPr>
    </w:p>
    <w:tbl>
      <w:tblPr>
        <w:tblStyle w:val="5"/>
        <w:tblW w:w="883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8"/>
        <w:gridCol w:w="1979"/>
        <w:gridCol w:w="1470"/>
        <w:gridCol w:w="1050"/>
        <w:gridCol w:w="885"/>
        <w:gridCol w:w="277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应聘岗位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2021013325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侯道瑞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033内科医师（一）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2021013408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吴智蓉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033内科医师（一）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2021013410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刘明波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033内科医师（一）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2021013415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034肛肠科医师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2021010817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邓勃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035功能科医师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2021013119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毛文点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038药师（一）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2021012026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杨娟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039护理人员（一）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2021012107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039护理人员（一）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2021012018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冯浪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039护理人员（一）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2021013107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喻梦祺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040放射科技师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2021014005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王雅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041康复治疗师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2021013618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曹如柔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114内科医师（二）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2021013606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常茹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114内科医师（二）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2021013609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陈青蓝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114内科医师（二）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2021013702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许萌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115小儿矫形科医师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2021013717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刘艳红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117皮肤科医师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2021011627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姜赛男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118放射科医师（二）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2021013127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刘叶倩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120药师（二）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2021012410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陈林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121护理人员（二）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2021012417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谭婕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121护理人员（二）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湘潭市中医医院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2021012502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谭敬媛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121护理人员（二）</w:t>
            </w:r>
          </w:p>
        </w:tc>
      </w:tr>
    </w:tbl>
    <w:p/>
    <w:sectPr>
      <w:pgSz w:w="11906" w:h="16838"/>
      <w:pgMar w:top="1440" w:right="1519" w:bottom="144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76039C"/>
    <w:rsid w:val="00037897"/>
    <w:rsid w:val="001867BB"/>
    <w:rsid w:val="003307C4"/>
    <w:rsid w:val="005E12A8"/>
    <w:rsid w:val="00633BA1"/>
    <w:rsid w:val="00720AA0"/>
    <w:rsid w:val="008408B3"/>
    <w:rsid w:val="008A562A"/>
    <w:rsid w:val="008B588E"/>
    <w:rsid w:val="008E260A"/>
    <w:rsid w:val="009958CD"/>
    <w:rsid w:val="00AA5E7E"/>
    <w:rsid w:val="00B06761"/>
    <w:rsid w:val="00DF70D1"/>
    <w:rsid w:val="00E4788E"/>
    <w:rsid w:val="00EC7292"/>
    <w:rsid w:val="019D1E17"/>
    <w:rsid w:val="03F802CB"/>
    <w:rsid w:val="06722646"/>
    <w:rsid w:val="07591F99"/>
    <w:rsid w:val="0D683F6A"/>
    <w:rsid w:val="0DE75DCD"/>
    <w:rsid w:val="11E56FC2"/>
    <w:rsid w:val="12682E56"/>
    <w:rsid w:val="14683ED7"/>
    <w:rsid w:val="18D71829"/>
    <w:rsid w:val="19497E7F"/>
    <w:rsid w:val="1A1C28E3"/>
    <w:rsid w:val="1C931EED"/>
    <w:rsid w:val="2034610A"/>
    <w:rsid w:val="2076039C"/>
    <w:rsid w:val="23D248F4"/>
    <w:rsid w:val="28BD1819"/>
    <w:rsid w:val="29D7074F"/>
    <w:rsid w:val="2A9C7016"/>
    <w:rsid w:val="2C353B61"/>
    <w:rsid w:val="33723916"/>
    <w:rsid w:val="385A462E"/>
    <w:rsid w:val="3BF52BDF"/>
    <w:rsid w:val="3DDE15A1"/>
    <w:rsid w:val="3E200A97"/>
    <w:rsid w:val="42B4717D"/>
    <w:rsid w:val="44680866"/>
    <w:rsid w:val="482B27AD"/>
    <w:rsid w:val="4A225736"/>
    <w:rsid w:val="4A9C3A96"/>
    <w:rsid w:val="4DA84D15"/>
    <w:rsid w:val="4ED91131"/>
    <w:rsid w:val="53746D2A"/>
    <w:rsid w:val="53D969F1"/>
    <w:rsid w:val="545F2AAC"/>
    <w:rsid w:val="569272D4"/>
    <w:rsid w:val="58CF2811"/>
    <w:rsid w:val="5F065161"/>
    <w:rsid w:val="60981832"/>
    <w:rsid w:val="625378CF"/>
    <w:rsid w:val="66AB76AD"/>
    <w:rsid w:val="68787AC3"/>
    <w:rsid w:val="6C491D1C"/>
    <w:rsid w:val="6D535020"/>
    <w:rsid w:val="72D20E63"/>
    <w:rsid w:val="7306385D"/>
    <w:rsid w:val="74777A53"/>
    <w:rsid w:val="76D52DBF"/>
    <w:rsid w:val="76E55596"/>
    <w:rsid w:val="7BD332AB"/>
    <w:rsid w:val="7D656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Sky123.Org</Company>
  <Pages>4</Pages>
  <Words>251</Words>
  <Characters>1431</Characters>
  <Lines>11</Lines>
  <Paragraphs>3</Paragraphs>
  <TotalTime>55</TotalTime>
  <ScaleCrop>false</ScaleCrop>
  <LinksUpToDate>false</LinksUpToDate>
  <CharactersWithSpaces>1679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2018-08-22T02:21:00Z</dcterms:created>
  <dc:creator>Administrator</dc:creator>
  <cp:lastModifiedBy>Administrator</cp:lastModifiedBy>
  <cp:lastPrinted>2019-06-13T07:36:00Z</cp:lastPrinted>
  <dcterms:modified xsi:type="dcterms:W3CDTF">2021-07-27T03:04:43Z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AAA6FA56BDD64444884BF85333EE8065</vt:lpwstr>
  </property>
</Properties>
</file>